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9B" w:rsidRDefault="00C0761B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800100</wp:posOffset>
                </wp:positionV>
                <wp:extent cx="3314700" cy="4800600"/>
                <wp:effectExtent l="0" t="0" r="0" b="0"/>
                <wp:wrapNone/>
                <wp:docPr id="3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8D5" w:rsidRDefault="007628D5" w:rsidP="007628D5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Instructions:</w:t>
                            </w:r>
                          </w:p>
                          <w:p w:rsidR="007628D5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Print all five pages on a color printer.</w:t>
                            </w:r>
                          </w:p>
                          <w:p w:rsidR="007628D5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Cut out the doll and all the outfits and hairstyles.  Don’t forget to cut around the tags! (</w:t>
                            </w:r>
                            <w:r w:rsidRPr="00BC1CF5">
                              <w:rPr>
                                <w:rFonts w:ascii="Century Gothic" w:hAnsi="Century Gothic"/>
                                <w:i/>
                                <w:sz w:val="28"/>
                                <w:szCs w:val="28"/>
                              </w:rPr>
                              <w:t>Younger children should get help from an adult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.)</w:t>
                            </w:r>
                          </w:p>
                          <w:p w:rsidR="007628D5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Add hair and clothes to the doll by folding tabs around the back of the doll. </w:t>
                            </w:r>
                          </w:p>
                          <w:p w:rsidR="007628D5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For sturdier dolls, use a heavier paper stock or printable magnetic paper (available at office supply stores).</w:t>
                            </w:r>
                          </w:p>
                          <w:p w:rsidR="007628D5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Use your imagination to mix and match outfits and hair. </w:t>
                            </w:r>
                          </w:p>
                          <w:p w:rsidR="007628D5" w:rsidRPr="007B0438" w:rsidRDefault="007628D5" w:rsidP="007628D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Have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69pt;margin-top:63pt;width:261pt;height:37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" filled="f" stroked="f">
                <v:textbox>
                  <w:txbxContent>
                    <w:p w:rsidR="007628D5" w:rsidRDefault="007628D5" w:rsidP="007628D5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Instructions:</w:t>
                      </w:r>
                    </w:p>
                    <w:p w:rsidR="007628D5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Print all five pages on a color printer.</w:t>
                      </w:r>
                    </w:p>
                    <w:p w:rsidR="007628D5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Cut out the doll and all the outfits and hairstyles.  Don’t forget to cut around the tags! (</w:t>
                      </w:r>
                      <w:r w:rsidRPr="00BC1CF5">
                        <w:rPr>
                          <w:rFonts w:ascii="Century Gothic" w:hAnsi="Century Gothic"/>
                          <w:i/>
                          <w:sz w:val="28"/>
                          <w:szCs w:val="28"/>
                        </w:rPr>
                        <w:t>Younger children should get help from an adult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.)</w:t>
                      </w:r>
                    </w:p>
                    <w:p w:rsidR="007628D5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Add hair and clothes to the doll by folding tabs around the back of the doll. </w:t>
                      </w:r>
                    </w:p>
                    <w:p w:rsidR="007628D5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For sturdier dolls, use a heavier paper stock or printable magnetic paper (available at office supply stores).</w:t>
                      </w:r>
                    </w:p>
                    <w:p w:rsidR="007628D5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Use your imagination to mix and match outfits and hair. </w:t>
                      </w:r>
                    </w:p>
                    <w:p w:rsidR="007628D5" w:rsidRPr="007B0438" w:rsidRDefault="007628D5" w:rsidP="007628D5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Have fun!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-228600</wp:posOffset>
                </wp:positionV>
                <wp:extent cx="3240405" cy="5768975"/>
                <wp:effectExtent l="0" t="0" r="0" b="3175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576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3F9B" w:rsidRPr="00050911" w:rsidRDefault="004E1325" w:rsidP="00343F9B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056890" cy="567753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6890" cy="5677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54pt;margin-top:-18pt;width:255.15pt;height:454.25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" filled="f" stroked="f">
                <v:textbox style="mso-fit-shape-to-text:t">
                  <w:txbxContent>
                    <w:p w:rsidR="00343F9B" w:rsidRPr="00050911" w:rsidRDefault="004E1325" w:rsidP="00343F9B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056890" cy="567753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6890" cy="5677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3F9B">
        <w:br w:type="page"/>
      </w: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3086100</wp:posOffset>
                </wp:positionV>
                <wp:extent cx="4572000" cy="2857500"/>
                <wp:effectExtent l="0" t="0" r="0" b="0"/>
                <wp:wrapNone/>
                <wp:docPr id="3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3F9B" w:rsidRPr="00747978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4380865" cy="2702560"/>
                                  <wp:effectExtent l="0" t="0" r="63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0865" cy="2702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4in;margin-top:243pt;width:5in;height:2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yzAugIAAMI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" filled="f" stroked="f">
                <v:textbox>
                  <w:txbxContent>
                    <w:p w:rsidR="00343F9B" w:rsidRPr="00747978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4380865" cy="2702560"/>
                            <wp:effectExtent l="0" t="0" r="63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0865" cy="2702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-571500</wp:posOffset>
                </wp:positionV>
                <wp:extent cx="3805555" cy="3080385"/>
                <wp:effectExtent l="0" t="0" r="4445" b="0"/>
                <wp:wrapNone/>
                <wp:docPr id="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5555" cy="308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8D6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602990" cy="2988945"/>
                                  <wp:effectExtent l="1905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02990" cy="2988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9pt;margin-top:-45pt;width:299.65pt;height:242.5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" filled="f" stroked="f">
                <v:textbox style="mso-fit-shape-to-text:t">
                  <w:txbxContent>
                    <w:p w:rsidR="00D148D6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602990" cy="2988945"/>
                            <wp:effectExtent l="1905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02990" cy="2988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-457200</wp:posOffset>
                </wp:positionV>
                <wp:extent cx="4168140" cy="3314700"/>
                <wp:effectExtent l="0" t="0" r="3810" b="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814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3F9B" w:rsidRPr="007B0438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985260" cy="296164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85260" cy="2961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324pt;margin-top:-36pt;width:328.2pt;height:261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" filled="f" stroked="f">
                <v:textbox>
                  <w:txbxContent>
                    <w:p w:rsidR="00343F9B" w:rsidRPr="007B0438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985260" cy="296164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85260" cy="2961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2628900</wp:posOffset>
                </wp:positionV>
                <wp:extent cx="3799840" cy="3571875"/>
                <wp:effectExtent l="0" t="0" r="635" b="0"/>
                <wp:wrapNone/>
                <wp:docPr id="3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3571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8D6" w:rsidRPr="00747978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616960" cy="348043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6960" cy="3480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18pt;margin-top:207pt;width:299.2pt;height:281.2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" filled="f" stroked="f">
                <v:textbox style="mso-fit-shape-to-text:t">
                  <w:txbxContent>
                    <w:p w:rsidR="00D148D6" w:rsidRPr="00747978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616960" cy="348043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6960" cy="3480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3F9B">
        <w:br w:type="page"/>
      </w: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2400300</wp:posOffset>
                </wp:positionV>
                <wp:extent cx="3928110" cy="3771900"/>
                <wp:effectExtent l="0" t="0" r="0" b="0"/>
                <wp:wrapNone/>
                <wp:docPr id="2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8110" cy="377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CE0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725545" cy="3493770"/>
                                  <wp:effectExtent l="1905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5545" cy="349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351pt;margin-top:189pt;width:309.3pt;height:29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" filled="f" stroked="f">
                <v:textbox>
                  <w:txbxContent>
                    <w:p w:rsidR="00066CE0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725545" cy="3493770"/>
                            <wp:effectExtent l="1905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25545" cy="3493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-228600</wp:posOffset>
                </wp:positionV>
                <wp:extent cx="3404235" cy="2561590"/>
                <wp:effectExtent l="0" t="0" r="0" b="635"/>
                <wp:wrapNone/>
                <wp:docPr id="2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235" cy="2561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CE0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220720" cy="247015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0720" cy="2470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387pt;margin-top:-18pt;width:268.05pt;height:201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" filled="f" stroked="f">
                <v:textbox style="mso-fit-shape-to-text:t">
                  <w:txbxContent>
                    <w:p w:rsidR="00066CE0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220720" cy="247015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20720" cy="2470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-685800</wp:posOffset>
                </wp:positionV>
                <wp:extent cx="4441190" cy="2943860"/>
                <wp:effectExtent l="0" t="0" r="0" b="0"/>
                <wp:wrapNone/>
                <wp:docPr id="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1190" cy="294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7DAA" w:rsidRPr="007B0438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4258310" cy="285242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8310" cy="2852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18pt;margin-top:-54pt;width:349.7pt;height:231.8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" filled="f" stroked="f">
                <v:textbox style="mso-fit-shape-to-text:t">
                  <w:txbxContent>
                    <w:p w:rsidR="00BC7DAA" w:rsidRPr="007B0438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4258310" cy="285242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8310" cy="2852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2171700</wp:posOffset>
                </wp:positionV>
                <wp:extent cx="3803015" cy="3776345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3776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7DAA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616960" cy="3684905"/>
                                  <wp:effectExtent l="0" t="0" r="254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6960" cy="3684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-9pt;margin-top:171pt;width:299.45pt;height:297.3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" filled="f" stroked="f">
                <v:textbox style="mso-fit-shape-to-text:t">
                  <w:txbxContent>
                    <w:p w:rsidR="00BC7DAA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616960" cy="3684905"/>
                            <wp:effectExtent l="0" t="0" r="254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6960" cy="3684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48D6">
        <w:br w:type="page"/>
      </w: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2743200</wp:posOffset>
                </wp:positionV>
                <wp:extent cx="3936365" cy="3657600"/>
                <wp:effectExtent l="0" t="0" r="0" b="0"/>
                <wp:wrapNone/>
                <wp:docPr id="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6365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0438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752850" cy="348043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52850" cy="3480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333pt;margin-top:3in;width:309.95pt;height:4in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" filled="f" stroked="f">
                <v:textbox>
                  <w:txbxContent>
                    <w:p w:rsidR="007B0438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752850" cy="348043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52850" cy="3480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2628900</wp:posOffset>
                </wp:positionV>
                <wp:extent cx="4469765" cy="3612515"/>
                <wp:effectExtent l="0" t="0" r="0" b="0"/>
                <wp:wrapNone/>
                <wp:docPr id="2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9765" cy="3612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BB2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4285615" cy="3521075"/>
                                  <wp:effectExtent l="0" t="0" r="63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5615" cy="352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7" type="#_x0000_t202" style="position:absolute;margin-left:0;margin-top:207pt;width:351.95pt;height:284.4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" filled="f" stroked="f">
                <v:textbox style="mso-fit-shape-to-text:t">
                  <w:txbxContent>
                    <w:p w:rsidR="00312BB2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4285615" cy="3521075"/>
                            <wp:effectExtent l="0" t="0" r="63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5615" cy="352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-800100</wp:posOffset>
                </wp:positionV>
                <wp:extent cx="3977640" cy="3667125"/>
                <wp:effectExtent l="0" t="0" r="3810" b="0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7640" cy="366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BB2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794125" cy="357568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4125" cy="3575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8" type="#_x0000_t202" style="position:absolute;margin-left:-9pt;margin-top:-63pt;width:313.2pt;height:288.7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" filled="f" stroked="f">
                <v:textbox style="mso-fit-shape-to-text:t">
                  <w:txbxContent>
                    <w:p w:rsidR="00312BB2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794125" cy="357568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94125" cy="3575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-800100</wp:posOffset>
                </wp:positionV>
                <wp:extent cx="3614420" cy="3585210"/>
                <wp:effectExtent l="0" t="0" r="0" b="0"/>
                <wp:wrapNone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4420" cy="3585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7E1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411855" cy="3493770"/>
                                  <wp:effectExtent l="1905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11855" cy="349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9" type="#_x0000_t202" style="position:absolute;margin-left:351pt;margin-top:-63pt;width:284.6pt;height:282.3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" filled="f" stroked="f">
                <v:textbox style="mso-fit-shape-to-text:t">
                  <w:txbxContent>
                    <w:p w:rsidR="00D267E1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411855" cy="3493770"/>
                            <wp:effectExtent l="1905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11855" cy="3493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1DA3">
        <w:br w:type="page"/>
      </w: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-914400</wp:posOffset>
                </wp:positionV>
                <wp:extent cx="3688715" cy="4343400"/>
                <wp:effectExtent l="0" t="0" r="0" b="0"/>
                <wp:wrapNone/>
                <wp:docPr id="2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434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CE0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480435" cy="4135120"/>
                                  <wp:effectExtent l="19050" t="0" r="571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0435" cy="4135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margin-left:36pt;margin-top:-1in;width:290.45pt;height:342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" filled="f" stroked="f">
                <v:textbox>
                  <w:txbxContent>
                    <w:p w:rsidR="00066CE0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480435" cy="4135120"/>
                            <wp:effectExtent l="19050" t="0" r="571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0435" cy="4135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2857500</wp:posOffset>
                </wp:positionV>
                <wp:extent cx="4418965" cy="3121025"/>
                <wp:effectExtent l="0" t="0" r="635" b="3175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312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5101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4217035" cy="3029585"/>
                                  <wp:effectExtent l="1905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7035" cy="3029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1" type="#_x0000_t202" style="position:absolute;margin-left:279pt;margin-top:225pt;width:347.95pt;height:245.7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" filled="f" stroked="f">
                <v:textbox style="mso-fit-shape-to-text:t">
                  <w:txbxContent>
                    <w:p w:rsidR="00075101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4217035" cy="3029585"/>
                            <wp:effectExtent l="1905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7035" cy="3029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2743200</wp:posOffset>
                </wp:positionV>
                <wp:extent cx="3536315" cy="3530600"/>
                <wp:effectExtent l="0" t="0" r="0" b="3175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315" cy="353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CE0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343910" cy="3439160"/>
                                  <wp:effectExtent l="0" t="0" r="889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3910" cy="3439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2" type="#_x0000_t202" style="position:absolute;margin-left:-18pt;margin-top:3in;width:278.45pt;height:27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" filled="f" stroked="f">
                <v:textbox style="mso-fit-shape-to-text:t">
                  <w:txbxContent>
                    <w:p w:rsidR="00066CE0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343910" cy="3439160"/>
                            <wp:effectExtent l="0" t="0" r="889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3910" cy="3439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-342900</wp:posOffset>
                </wp:positionV>
                <wp:extent cx="3886200" cy="3314700"/>
                <wp:effectExtent l="0" t="0" r="0" b="0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5101" w:rsidRPr="00AA34F2" w:rsidRDefault="004E1325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698240" cy="3234690"/>
                                  <wp:effectExtent l="1905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98240" cy="3234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3" type="#_x0000_t202" style="position:absolute;margin-left:351pt;margin-top:-27pt;width:306pt;height:26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" filled="f" stroked="f">
                <v:textbox>
                  <w:txbxContent>
                    <w:p w:rsidR="00075101" w:rsidRPr="00AA34F2" w:rsidRDefault="004E1325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698240" cy="3234690"/>
                            <wp:effectExtent l="1905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98240" cy="3234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343F9B" w:rsidSect="006E7007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15A10"/>
    <w:multiLevelType w:val="hybridMultilevel"/>
    <w:tmpl w:val="08841A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325"/>
    <w:rsid w:val="00050911"/>
    <w:rsid w:val="00066CE0"/>
    <w:rsid w:val="00075101"/>
    <w:rsid w:val="000D4146"/>
    <w:rsid w:val="001055C8"/>
    <w:rsid w:val="001B4042"/>
    <w:rsid w:val="00312BB2"/>
    <w:rsid w:val="00343F9B"/>
    <w:rsid w:val="003A5411"/>
    <w:rsid w:val="003A56F2"/>
    <w:rsid w:val="00406672"/>
    <w:rsid w:val="004E1325"/>
    <w:rsid w:val="005400B3"/>
    <w:rsid w:val="00677EE6"/>
    <w:rsid w:val="006E7007"/>
    <w:rsid w:val="00714357"/>
    <w:rsid w:val="0074502D"/>
    <w:rsid w:val="007459C5"/>
    <w:rsid w:val="00747978"/>
    <w:rsid w:val="007628D5"/>
    <w:rsid w:val="007B0438"/>
    <w:rsid w:val="008F1B4E"/>
    <w:rsid w:val="0097224B"/>
    <w:rsid w:val="00AA34F2"/>
    <w:rsid w:val="00B71DA3"/>
    <w:rsid w:val="00BC7DAA"/>
    <w:rsid w:val="00C0761B"/>
    <w:rsid w:val="00D148D6"/>
    <w:rsid w:val="00D267E1"/>
    <w:rsid w:val="00D7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2F2E53A-8C26-4709-B3E6-45BD8276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F1B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al\Documents\Downloads\TS00119965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TS001199656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Sonal</dc:creator>
  <cp:lastModifiedBy>User</cp:lastModifiedBy>
  <cp:revision>3</cp:revision>
  <cp:lastPrinted>2005-01-10T14:53:00Z</cp:lastPrinted>
  <dcterms:created xsi:type="dcterms:W3CDTF">2021-01-07T15:05:00Z</dcterms:created>
  <dcterms:modified xsi:type="dcterms:W3CDTF">2021-01-07T15:05:00Z</dcterms:modified>
</cp:coreProperties>
</file>